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DE6" w:rsidRDefault="00B47DE6" w:rsidP="00B47DE6"/>
    <w:p w:rsidR="00657562" w:rsidRPr="00DF74FB" w:rsidRDefault="00F96A14" w:rsidP="00E756D4">
      <w:pPr>
        <w:jc w:val="center"/>
      </w:pPr>
      <w:bookmarkStart w:id="0" w:name="_GoBack"/>
      <w:bookmarkEnd w:id="0"/>
      <w:r w:rsidRPr="00F96A14">
        <w:drawing>
          <wp:inline distT="0" distB="0" distL="0" distR="0">
            <wp:extent cx="5224752" cy="7181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52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562" w:rsidRPr="00DF74FB" w:rsidSect="00743630">
      <w:headerReference w:type="default" r:id="rId8"/>
      <w:footerReference w:type="default" r:id="rId9"/>
      <w:pgSz w:w="12240" w:h="15840" w:code="1"/>
      <w:pgMar w:top="1440" w:right="1080" w:bottom="1440" w:left="1080" w:header="2160" w:footer="36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A14" w:rsidRDefault="00F96A14" w:rsidP="001239A0">
      <w:r>
        <w:separator/>
      </w:r>
    </w:p>
  </w:endnote>
  <w:endnote w:type="continuationSeparator" w:id="0">
    <w:p w:rsidR="00F96A14" w:rsidRDefault="00F96A14" w:rsidP="0012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6D4" w:rsidRDefault="00E756D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228600" y="0"/>
                          <a:ext cx="535305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6D4" w:rsidRDefault="00F96A14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aps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</w:rPr>
                              <w:t>6-27-19</w:t>
                            </w:r>
                            <w:r w:rsidR="00E756D4">
                              <w:rPr>
                                <w:caps/>
                                <w:color w:val="808080" w:themeColor="background1" w:themeShade="80"/>
                                <w:sz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aps/>
                                  <w:color w:val="808080" w:themeColor="background1" w:themeShade="80"/>
                                  <w:sz w:val="20"/>
                                </w:rPr>
                                <w:alias w:val="School"/>
                                <w:tag w:val="School"/>
                                <w:id w:val="1660265181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67E32">
                                  <w:rPr>
                                    <w:caps/>
                                    <w:color w:val="808080" w:themeColor="background1" w:themeShade="80"/>
                                    <w:sz w:val="20"/>
                                  </w:rPr>
                                  <w:t>County of Yolo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5" o:spid="_x0000_s1027" style="position:absolute;margin-left:0;margin-top:0;width:468pt;height:21.6pt;z-index:251669504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">
              <v:rect id="Rectangle 156" o:spid="_x0000_s1028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RZ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j2P4fSZcIOc/AAAA//8DAFBLAQItABQABgAIAAAAIQDb4fbL7gAAAIUBAAATAAAAAAAAAAAA&#10;AAAAAAAAAABbQ29udGVudF9UeXBlc10ueG1sUEsBAi0AFAAGAAgAAAAhAFr0LFu/AAAAFQEAAAsA&#10;AAAAAAAAAAAAAAAAHwEAAF9yZWxzLy5yZWxzUEsBAi0AFAAGAAgAAAAhANnjNFn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9" type="#_x0000_t202" style="position:absolute;left:2286;width:5353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E756D4" w:rsidRDefault="00F96A14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rPr>
                          <w:caps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</w:rPr>
                        <w:t>6-27-19</w:t>
                      </w:r>
                      <w:r w:rsidR="00E756D4">
                        <w:rPr>
                          <w:caps/>
                          <w:color w:val="808080" w:themeColor="background1" w:themeShade="80"/>
                          <w:sz w:val="20"/>
                        </w:rPr>
                        <w:t> | </w:t>
                      </w:r>
                      <w:sdt>
                        <w:sdtPr>
                          <w:rPr>
                            <w:caps/>
                            <w:color w:val="808080" w:themeColor="background1" w:themeShade="80"/>
                            <w:sz w:val="20"/>
                          </w:rPr>
                          <w:alias w:val="School"/>
                          <w:tag w:val="School"/>
                          <w:id w:val="1660265181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967E32">
                            <w:rPr>
                              <w:caps/>
                              <w:color w:val="808080" w:themeColor="background1" w:themeShade="80"/>
                              <w:sz w:val="20"/>
                            </w:rPr>
                            <w:t>County of Yolo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A14" w:rsidRDefault="00F96A14" w:rsidP="001239A0">
      <w:r>
        <w:separator/>
      </w:r>
    </w:p>
  </w:footnote>
  <w:footnote w:type="continuationSeparator" w:id="0">
    <w:p w:rsidR="00F96A14" w:rsidRDefault="00F96A14" w:rsidP="0012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9A0" w:rsidRDefault="0074363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5486400</wp:posOffset>
          </wp:positionH>
          <wp:positionV relativeFrom="margin">
            <wp:posOffset>-1371600</wp:posOffset>
          </wp:positionV>
          <wp:extent cx="1143000" cy="1143000"/>
          <wp:effectExtent l="0" t="0" r="0" b="0"/>
          <wp:wrapNone/>
          <wp:docPr id="8" name="Picture 8" descr="C:\Users\jbarry\Dropbox\A.C.E\Graphics\Logo Final\ACE Logo FEB 12 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barry\Dropbox\A.C.E\Graphics\Logo Final\ACE Logo FEB 12 2018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6595" w:rsidRPr="00CA47CD">
      <w:rPr>
        <w:b/>
        <w:noProof/>
        <w:sz w:val="56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6F71EDDF" wp14:editId="00BF89C3">
              <wp:simplePos x="0" y="0"/>
              <wp:positionH relativeFrom="page">
                <wp:align>center</wp:align>
              </wp:positionH>
              <wp:positionV relativeFrom="topMargin">
                <wp:posOffset>365760</wp:posOffset>
              </wp:positionV>
              <wp:extent cx="4206240" cy="140462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6595" w:rsidRPr="00743630" w:rsidRDefault="009A6595" w:rsidP="009A6595">
                          <w:pPr>
                            <w:ind w:right="54"/>
                            <w:jc w:val="center"/>
                            <w:outlineLvl w:val="0"/>
                            <w:rPr>
                              <w:rFonts w:ascii="Garamond" w:hAnsi="Garamond"/>
                              <w:b/>
                              <w:smallCaps/>
                              <w:color w:val="102062"/>
                              <w:sz w:val="56"/>
                            </w:rPr>
                          </w:pPr>
                          <w:r w:rsidRPr="00743630">
                            <w:rPr>
                              <w:rFonts w:ascii="Garamond" w:hAnsi="Garamond"/>
                              <w:b/>
                              <w:smallCaps/>
                              <w:color w:val="102062"/>
                              <w:sz w:val="56"/>
                            </w:rPr>
                            <w:t>County of Yolo</w:t>
                          </w:r>
                        </w:p>
                        <w:p w:rsidR="009A6595" w:rsidRPr="00743630" w:rsidRDefault="009A6595" w:rsidP="009A6595">
                          <w:pPr>
                            <w:ind w:right="54"/>
                            <w:jc w:val="center"/>
                            <w:outlineLvl w:val="0"/>
                            <w:rPr>
                              <w:rFonts w:ascii="Garamond" w:hAnsi="Garamond" w:cs="Arial"/>
                              <w:b/>
                              <w:smallCaps/>
                              <w:color w:val="102062"/>
                              <w:sz w:val="20"/>
                            </w:rPr>
                          </w:pPr>
                          <w:r w:rsidRPr="00743630">
                            <w:rPr>
                              <w:rFonts w:ascii="Garamond" w:hAnsi="Garamond" w:cs="Arial"/>
                              <w:b/>
                              <w:smallCaps/>
                              <w:color w:val="102062"/>
                              <w:sz w:val="20"/>
                            </w:rPr>
                            <w:t>Assessor’s Office</w:t>
                          </w:r>
                        </w:p>
                        <w:p w:rsidR="009A6595" w:rsidRPr="00743630" w:rsidRDefault="009A6595" w:rsidP="009A6595">
                          <w:pPr>
                            <w:ind w:right="54"/>
                            <w:jc w:val="center"/>
                            <w:outlineLvl w:val="0"/>
                            <w:rPr>
                              <w:rFonts w:ascii="Garamond" w:hAnsi="Garamond" w:cs="Arial"/>
                              <w:smallCaps/>
                              <w:color w:val="102062"/>
                              <w:sz w:val="20"/>
                            </w:rPr>
                          </w:pPr>
                          <w:r w:rsidRPr="00743630">
                            <w:rPr>
                              <w:rFonts w:ascii="Garamond" w:hAnsi="Garamond" w:cs="Arial"/>
                              <w:smallCaps/>
                              <w:color w:val="102062"/>
                              <w:sz w:val="20"/>
                            </w:rPr>
                            <w:t xml:space="preserve">625 Court Street, Room 104, Woodland CA 95695 </w:t>
                          </w:r>
                        </w:p>
                        <w:p w:rsidR="009A6595" w:rsidRPr="00743630" w:rsidRDefault="00DE6CB0" w:rsidP="009A6595">
                          <w:pPr>
                            <w:ind w:right="54"/>
                            <w:jc w:val="center"/>
                            <w:outlineLvl w:val="0"/>
                            <w:rPr>
                              <w:rFonts w:ascii="Garamond" w:hAnsi="Garamond" w:cs="Arial"/>
                              <w:smallCaps/>
                              <w:color w:val="102062"/>
                              <w:sz w:val="20"/>
                            </w:rPr>
                          </w:pPr>
                          <w:r>
                            <w:rPr>
                              <w:rFonts w:ascii="Garamond" w:hAnsi="Garamond" w:cs="Arial"/>
                              <w:smallCaps/>
                              <w:color w:val="102062"/>
                              <w:sz w:val="20"/>
                            </w:rPr>
                            <w:t>(p) 530.666.813</w:t>
                          </w:r>
                          <w:r w:rsidR="009A6595" w:rsidRPr="00743630">
                            <w:rPr>
                              <w:rFonts w:ascii="Garamond" w:hAnsi="Garamond" w:cs="Arial"/>
                              <w:smallCaps/>
                              <w:color w:val="102062"/>
                              <w:sz w:val="20"/>
                            </w:rPr>
                            <w:t>5 (f) 530.666.8213</w:t>
                          </w:r>
                        </w:p>
                        <w:p w:rsidR="009A6595" w:rsidRPr="00743630" w:rsidRDefault="009A6595" w:rsidP="009A6595">
                          <w:pPr>
                            <w:jc w:val="center"/>
                            <w:outlineLvl w:val="0"/>
                            <w:rPr>
                              <w:rFonts w:ascii="Garamond" w:hAnsi="Garamond" w:cs="Arial"/>
                              <w:b/>
                              <w:smallCaps/>
                              <w:color w:val="102062"/>
                              <w:szCs w:val="24"/>
                            </w:rPr>
                          </w:pPr>
                          <w:r w:rsidRPr="00743630">
                            <w:rPr>
                              <w:rFonts w:ascii="Garamond" w:hAnsi="Garamond" w:cs="Arial"/>
                              <w:b/>
                              <w:smallCaps/>
                              <w:color w:val="102062"/>
                              <w:szCs w:val="24"/>
                            </w:rPr>
                            <w:t>Jesse Salinas</w:t>
                          </w:r>
                        </w:p>
                        <w:p w:rsidR="009A6595" w:rsidRPr="00743630" w:rsidRDefault="009A6595" w:rsidP="009245FB">
                          <w:pPr>
                            <w:jc w:val="center"/>
                            <w:outlineLvl w:val="0"/>
                            <w:rPr>
                              <w:color w:val="102062"/>
                            </w:rPr>
                          </w:pPr>
                          <w:r w:rsidRPr="00743630">
                            <w:rPr>
                              <w:rFonts w:ascii="Garamond" w:hAnsi="Garamond" w:cs="Arial"/>
                              <w:smallCaps/>
                              <w:color w:val="102062"/>
                              <w:sz w:val="20"/>
                            </w:rPr>
                            <w:t>Assessor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71ED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28.8pt;width:331.2pt;height:110.6pt;z-index:-25165107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" stroked="f">
              <v:textbox style="mso-fit-shape-to-text:t">
                <w:txbxContent>
                  <w:p w:rsidR="009A6595" w:rsidRPr="00743630" w:rsidRDefault="009A6595" w:rsidP="009A6595">
                    <w:pPr>
                      <w:ind w:right="54"/>
                      <w:jc w:val="center"/>
                      <w:outlineLvl w:val="0"/>
                      <w:rPr>
                        <w:rFonts w:ascii="Garamond" w:hAnsi="Garamond"/>
                        <w:b/>
                        <w:smallCaps/>
                        <w:color w:val="102062"/>
                        <w:sz w:val="56"/>
                      </w:rPr>
                    </w:pPr>
                    <w:r w:rsidRPr="00743630">
                      <w:rPr>
                        <w:rFonts w:ascii="Garamond" w:hAnsi="Garamond"/>
                        <w:b/>
                        <w:smallCaps/>
                        <w:color w:val="102062"/>
                        <w:sz w:val="56"/>
                      </w:rPr>
                      <w:t>County of Yolo</w:t>
                    </w:r>
                  </w:p>
                  <w:p w:rsidR="009A6595" w:rsidRPr="00743630" w:rsidRDefault="009A6595" w:rsidP="009A6595">
                    <w:pPr>
                      <w:ind w:right="54"/>
                      <w:jc w:val="center"/>
                      <w:outlineLvl w:val="0"/>
                      <w:rPr>
                        <w:rFonts w:ascii="Garamond" w:hAnsi="Garamond" w:cs="Arial"/>
                        <w:b/>
                        <w:smallCaps/>
                        <w:color w:val="102062"/>
                        <w:sz w:val="20"/>
                      </w:rPr>
                    </w:pPr>
                    <w:r w:rsidRPr="00743630">
                      <w:rPr>
                        <w:rFonts w:ascii="Garamond" w:hAnsi="Garamond" w:cs="Arial"/>
                        <w:b/>
                        <w:smallCaps/>
                        <w:color w:val="102062"/>
                        <w:sz w:val="20"/>
                      </w:rPr>
                      <w:t>Assessor’s Office</w:t>
                    </w:r>
                  </w:p>
                  <w:p w:rsidR="009A6595" w:rsidRPr="00743630" w:rsidRDefault="009A6595" w:rsidP="009A6595">
                    <w:pPr>
                      <w:ind w:right="54"/>
                      <w:jc w:val="center"/>
                      <w:outlineLvl w:val="0"/>
                      <w:rPr>
                        <w:rFonts w:ascii="Garamond" w:hAnsi="Garamond" w:cs="Arial"/>
                        <w:smallCaps/>
                        <w:color w:val="102062"/>
                        <w:sz w:val="20"/>
                      </w:rPr>
                    </w:pPr>
                    <w:r w:rsidRPr="00743630">
                      <w:rPr>
                        <w:rFonts w:ascii="Garamond" w:hAnsi="Garamond" w:cs="Arial"/>
                        <w:smallCaps/>
                        <w:color w:val="102062"/>
                        <w:sz w:val="20"/>
                      </w:rPr>
                      <w:t xml:space="preserve">625 Court Street, Room 104, Woodland CA 95695 </w:t>
                    </w:r>
                  </w:p>
                  <w:p w:rsidR="009A6595" w:rsidRPr="00743630" w:rsidRDefault="00DE6CB0" w:rsidP="009A6595">
                    <w:pPr>
                      <w:ind w:right="54"/>
                      <w:jc w:val="center"/>
                      <w:outlineLvl w:val="0"/>
                      <w:rPr>
                        <w:rFonts w:ascii="Garamond" w:hAnsi="Garamond" w:cs="Arial"/>
                        <w:smallCaps/>
                        <w:color w:val="102062"/>
                        <w:sz w:val="20"/>
                      </w:rPr>
                    </w:pPr>
                    <w:r>
                      <w:rPr>
                        <w:rFonts w:ascii="Garamond" w:hAnsi="Garamond" w:cs="Arial"/>
                        <w:smallCaps/>
                        <w:color w:val="102062"/>
                        <w:sz w:val="20"/>
                      </w:rPr>
                      <w:t>(p) 530.666.813</w:t>
                    </w:r>
                    <w:r w:rsidR="009A6595" w:rsidRPr="00743630">
                      <w:rPr>
                        <w:rFonts w:ascii="Garamond" w:hAnsi="Garamond" w:cs="Arial"/>
                        <w:smallCaps/>
                        <w:color w:val="102062"/>
                        <w:sz w:val="20"/>
                      </w:rPr>
                      <w:t>5 (f) 530.666.8213</w:t>
                    </w:r>
                  </w:p>
                  <w:p w:rsidR="009A6595" w:rsidRPr="00743630" w:rsidRDefault="009A6595" w:rsidP="009A6595">
                    <w:pPr>
                      <w:jc w:val="center"/>
                      <w:outlineLvl w:val="0"/>
                      <w:rPr>
                        <w:rFonts w:ascii="Garamond" w:hAnsi="Garamond" w:cs="Arial"/>
                        <w:b/>
                        <w:smallCaps/>
                        <w:color w:val="102062"/>
                        <w:szCs w:val="24"/>
                      </w:rPr>
                    </w:pPr>
                    <w:r w:rsidRPr="00743630">
                      <w:rPr>
                        <w:rFonts w:ascii="Garamond" w:hAnsi="Garamond" w:cs="Arial"/>
                        <w:b/>
                        <w:smallCaps/>
                        <w:color w:val="102062"/>
                        <w:szCs w:val="24"/>
                      </w:rPr>
                      <w:t>Jesse Salinas</w:t>
                    </w:r>
                  </w:p>
                  <w:p w:rsidR="009A6595" w:rsidRPr="00743630" w:rsidRDefault="009A6595" w:rsidP="009245FB">
                    <w:pPr>
                      <w:jc w:val="center"/>
                      <w:outlineLvl w:val="0"/>
                      <w:rPr>
                        <w:color w:val="102062"/>
                      </w:rPr>
                    </w:pPr>
                    <w:r w:rsidRPr="00743630">
                      <w:rPr>
                        <w:rFonts w:ascii="Garamond" w:hAnsi="Garamond" w:cs="Arial"/>
                        <w:smallCaps/>
                        <w:color w:val="102062"/>
                        <w:sz w:val="20"/>
                      </w:rPr>
                      <w:t>Assessor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9245FB">
      <w:rPr>
        <w:noProof/>
      </w:rPr>
      <w:drawing>
        <wp:anchor distT="0" distB="0" distL="114300" distR="114300" simplePos="0" relativeHeight="251666432" behindDoc="1" locked="1" layoutInCell="1" allowOverlap="1">
          <wp:simplePos x="0" y="0"/>
          <wp:positionH relativeFrom="margin">
            <wp:posOffset>-274320</wp:posOffset>
          </wp:positionH>
          <wp:positionV relativeFrom="margin">
            <wp:posOffset>-1371600</wp:posOffset>
          </wp:positionV>
          <wp:extent cx="1133856" cy="1143000"/>
          <wp:effectExtent l="0" t="0" r="9525" b="0"/>
          <wp:wrapNone/>
          <wp:docPr id="3" name="Picture 3" descr="C:\Users\jbarry\Dropbox\A.C.E\Graphics\NEW yolo sea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arry\Dropbox\A.C.E\Graphics\NEW yolo seal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856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43630" w:rsidRDefault="007436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601D30"/>
    <w:multiLevelType w:val="singleLevel"/>
    <w:tmpl w:val="E9061618"/>
    <w:lvl w:ilvl="0">
      <w:start w:val="5"/>
      <w:numFmt w:val="decimal"/>
      <w:lvlText w:val="%1."/>
      <w:lvlJc w:val="left"/>
      <w:pPr>
        <w:tabs>
          <w:tab w:val="num" w:pos="1224"/>
        </w:tabs>
        <w:ind w:left="122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14"/>
    <w:rsid w:val="0002038C"/>
    <w:rsid w:val="00043E63"/>
    <w:rsid w:val="00064E24"/>
    <w:rsid w:val="00070550"/>
    <w:rsid w:val="000D587D"/>
    <w:rsid w:val="00100727"/>
    <w:rsid w:val="001239A0"/>
    <w:rsid w:val="0012533F"/>
    <w:rsid w:val="00174151"/>
    <w:rsid w:val="00176E16"/>
    <w:rsid w:val="001C793F"/>
    <w:rsid w:val="00221837"/>
    <w:rsid w:val="00242A09"/>
    <w:rsid w:val="00284BC9"/>
    <w:rsid w:val="00362156"/>
    <w:rsid w:val="004069F9"/>
    <w:rsid w:val="00472D4D"/>
    <w:rsid w:val="00475DDB"/>
    <w:rsid w:val="00490505"/>
    <w:rsid w:val="004C2FAC"/>
    <w:rsid w:val="0053290D"/>
    <w:rsid w:val="005810F8"/>
    <w:rsid w:val="00591FF6"/>
    <w:rsid w:val="005D0B5B"/>
    <w:rsid w:val="005F7BCC"/>
    <w:rsid w:val="00651526"/>
    <w:rsid w:val="00657562"/>
    <w:rsid w:val="00691416"/>
    <w:rsid w:val="006A05D1"/>
    <w:rsid w:val="00704358"/>
    <w:rsid w:val="00730970"/>
    <w:rsid w:val="00743630"/>
    <w:rsid w:val="0077287B"/>
    <w:rsid w:val="007930C1"/>
    <w:rsid w:val="007F4BC4"/>
    <w:rsid w:val="008553E6"/>
    <w:rsid w:val="008A051F"/>
    <w:rsid w:val="008A7092"/>
    <w:rsid w:val="009245FB"/>
    <w:rsid w:val="00967E32"/>
    <w:rsid w:val="009A6595"/>
    <w:rsid w:val="009B2DE7"/>
    <w:rsid w:val="009F47A4"/>
    <w:rsid w:val="00A16015"/>
    <w:rsid w:val="00A37544"/>
    <w:rsid w:val="00A92871"/>
    <w:rsid w:val="00A97F30"/>
    <w:rsid w:val="00B025EF"/>
    <w:rsid w:val="00B05590"/>
    <w:rsid w:val="00B3068A"/>
    <w:rsid w:val="00B47DE6"/>
    <w:rsid w:val="00B569A0"/>
    <w:rsid w:val="00B71895"/>
    <w:rsid w:val="00B860C8"/>
    <w:rsid w:val="00B90E5F"/>
    <w:rsid w:val="00BD5E07"/>
    <w:rsid w:val="00C03BA4"/>
    <w:rsid w:val="00C03EA9"/>
    <w:rsid w:val="00C71A85"/>
    <w:rsid w:val="00C71B01"/>
    <w:rsid w:val="00CA4361"/>
    <w:rsid w:val="00CA47CD"/>
    <w:rsid w:val="00CD2BF3"/>
    <w:rsid w:val="00CE3DAA"/>
    <w:rsid w:val="00D023D2"/>
    <w:rsid w:val="00D35F7F"/>
    <w:rsid w:val="00DB1B7D"/>
    <w:rsid w:val="00DD659F"/>
    <w:rsid w:val="00DE6CB0"/>
    <w:rsid w:val="00DF74FB"/>
    <w:rsid w:val="00E37F70"/>
    <w:rsid w:val="00E756D4"/>
    <w:rsid w:val="00EA534E"/>
    <w:rsid w:val="00EC2A2A"/>
    <w:rsid w:val="00F2388F"/>
    <w:rsid w:val="00F32B05"/>
    <w:rsid w:val="00F64A80"/>
    <w:rsid w:val="00F9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BD880C"/>
  <w15:docId w15:val="{63245607-BBCC-47DC-B43E-740E8C8D5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widowControl w:val="0"/>
      <w:outlineLvl w:val="0"/>
    </w:pPr>
    <w:rPr>
      <w:rFonts w:ascii="Arial" w:hAnsi="Arial"/>
      <w:b/>
      <w:snapToGrid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tabs>
        <w:tab w:val="left" w:pos="8010"/>
      </w:tabs>
      <w:ind w:left="720" w:right="864"/>
    </w:pPr>
    <w:rPr>
      <w:rFonts w:ascii="Arial" w:hAnsi="Arial"/>
    </w:rPr>
  </w:style>
  <w:style w:type="paragraph" w:styleId="BodyText">
    <w:name w:val="Body Text"/>
    <w:basedOn w:val="Normal"/>
    <w:pPr>
      <w:ind w:right="-810"/>
    </w:pPr>
    <w:rPr>
      <w:rFonts w:ascii="Times-Roman" w:hAnsi="Times-Roman"/>
      <w:snapToGrid w:val="0"/>
      <w:sz w:val="20"/>
    </w:rPr>
  </w:style>
  <w:style w:type="paragraph" w:styleId="BalloonText">
    <w:name w:val="Balloon Text"/>
    <w:basedOn w:val="Normal"/>
    <w:link w:val="BalloonTextChar"/>
    <w:rsid w:val="00E37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7F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B7189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39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39A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239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39A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edia\Press%20Releases\Close%20of%20the%20Roll\2018%20Close%20of%20Roll\2018%20Close%20of%20Roll%20Summary%20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 Close of Roll Summary Sheet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Yolo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Katharine Campos</dc:creator>
  <cp:lastModifiedBy>Katharine Campos</cp:lastModifiedBy>
  <cp:revision>1</cp:revision>
  <cp:lastPrinted>2018-02-14T00:11:00Z</cp:lastPrinted>
  <dcterms:created xsi:type="dcterms:W3CDTF">2019-07-08T23:01:00Z</dcterms:created>
  <dcterms:modified xsi:type="dcterms:W3CDTF">2019-07-08T23:05:00Z</dcterms:modified>
</cp:coreProperties>
</file>